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985" w:rsidRPr="00B40AD4" w:rsidRDefault="00F73985" w:rsidP="00F73985">
      <w:pPr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3B86F6E" wp14:editId="3597CC0E">
            <wp:simplePos x="0" y="0"/>
            <wp:positionH relativeFrom="column">
              <wp:posOffset>5029200</wp:posOffset>
            </wp:positionH>
            <wp:positionV relativeFrom="paragraph">
              <wp:posOffset>-513080</wp:posOffset>
            </wp:positionV>
            <wp:extent cx="1083945" cy="144780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Appendix 1 – Location Plan </w:t>
      </w:r>
    </w:p>
    <w:p w:rsidR="00F73985" w:rsidRPr="00B40AD4" w:rsidRDefault="00F73985" w:rsidP="00F73985">
      <w:pPr>
        <w:rPr>
          <w:b/>
          <w:bCs/>
          <w:sz w:val="28"/>
          <w:szCs w:val="28"/>
        </w:rPr>
      </w:pPr>
    </w:p>
    <w:p w:rsidR="00F73985" w:rsidRDefault="00F73985" w:rsidP="00F73985">
      <w:pPr>
        <w:rPr>
          <w:b/>
          <w:bCs/>
          <w:sz w:val="28"/>
          <w:szCs w:val="28"/>
        </w:rPr>
      </w:pPr>
      <w:r w:rsidRPr="00F73985">
        <w:rPr>
          <w:b/>
          <w:bCs/>
          <w:sz w:val="28"/>
          <w:szCs w:val="28"/>
        </w:rPr>
        <w:t>21/02007/PA18</w:t>
      </w:r>
      <w:r>
        <w:rPr>
          <w:b/>
          <w:bCs/>
          <w:sz w:val="28"/>
          <w:szCs w:val="28"/>
        </w:rPr>
        <w:t xml:space="preserve">- </w:t>
      </w:r>
      <w:r w:rsidRPr="00F73985">
        <w:rPr>
          <w:b/>
          <w:bCs/>
          <w:sz w:val="28"/>
          <w:szCs w:val="28"/>
        </w:rPr>
        <w:t>Oxford Railway Station</w:t>
      </w:r>
    </w:p>
    <w:p w:rsidR="00F73985" w:rsidRDefault="00F73985">
      <w:r>
        <w:t xml:space="preserve">                          </w:t>
      </w:r>
    </w:p>
    <w:p w:rsidR="00F73985" w:rsidRDefault="00F73985">
      <w:bookmarkStart w:id="0" w:name="_GoBack"/>
      <w:bookmarkEnd w:id="0"/>
    </w:p>
    <w:p w:rsidR="00F73985" w:rsidRDefault="00F73985"/>
    <w:p w:rsidR="00BB7E8B" w:rsidRDefault="00F73985">
      <w:r>
        <w:t xml:space="preserve">        </w:t>
      </w:r>
      <w:r w:rsidRPr="00F73985">
        <w:drawing>
          <wp:inline distT="0" distB="0" distL="0" distR="0" wp14:anchorId="5F86FA5B" wp14:editId="19B6D1B1">
            <wp:extent cx="5731510" cy="61074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</w:t>
      </w:r>
    </w:p>
    <w:sectPr w:rsidR="00BB7E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985"/>
    <w:rsid w:val="00BB7E8B"/>
    <w:rsid w:val="00F7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D2B4AA2-C2E5-41C2-9FBC-2CCF03F22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985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875DD2A6</Template>
  <TotalTime>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LA COZE Sarah</dc:creator>
  <cp:keywords/>
  <dc:description/>
  <cp:lastModifiedBy>DE LA COZE Sarah</cp:lastModifiedBy>
  <cp:revision>1</cp:revision>
  <dcterms:created xsi:type="dcterms:W3CDTF">2021-10-22T09:22:00Z</dcterms:created>
  <dcterms:modified xsi:type="dcterms:W3CDTF">2021-10-22T09:25:00Z</dcterms:modified>
</cp:coreProperties>
</file>